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0E5" w:rsidRDefault="00F20BE1">
      <w:r>
        <w:rPr>
          <w:noProof/>
          <w:sz w:val="1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1407889</wp:posOffset>
            </wp:positionV>
            <wp:extent cx="2104501" cy="1771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rk logo.png"/>
                    <pic:cNvPicPr/>
                  </pic:nvPicPr>
                  <pic:blipFill rotWithShape="1">
                    <a:blip r:embed="rId11"/>
                    <a:srcRect b="23708"/>
                    <a:stretch/>
                  </pic:blipFill>
                  <pic:spPr bwMode="auto">
                    <a:xfrm>
                      <a:off x="0" y="0"/>
                      <a:ext cx="2104501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0E5">
        <w:rPr>
          <w:noProof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0E5" w:rsidRPr="00F20BE1" w:rsidRDefault="00F20BE1" w:rsidP="0016282D">
                              <w:pPr>
                                <w:pStyle w:val="Intro"/>
                                <w:rPr>
                                  <w:b/>
                                </w:rPr>
                              </w:pPr>
                              <w:r w:rsidRPr="00F20BE1">
                                <w:rPr>
                                  <w:b/>
                                </w:rPr>
                                <w:t>On-site Visit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:rsidR="00873417" w:rsidRPr="0016282D" w:rsidRDefault="00873417" w:rsidP="0016282D">
                              <w:pPr>
                                <w:pStyle w:val="Title"/>
                              </w:pP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:rsidR="00873417" w:rsidRDefault="00873417" w:rsidP="0016282D">
                              <w:pPr>
                                <w:pStyle w:val="Subtitle"/>
                              </w:pPr>
                              <w:bookmarkStart w:id="0" w:name="_GoBack"/>
                              <w:bookmarkEnd w:id="0"/>
                            </w:p>
                            <w:p w:rsidR="00F20BE1" w:rsidRDefault="00F20BE1" w:rsidP="0016282D">
                              <w:pPr>
                                <w:pStyle w:val="Subtitle"/>
                              </w:pPr>
                            </w:p>
                            <w:p w:rsidR="00F20BE1" w:rsidRPr="00F20BE1" w:rsidRDefault="00F20BE1" w:rsidP="0016282D">
                              <w:pPr>
                                <w:pStyle w:val="Subtitle"/>
                                <w:rPr>
                                  <w:sz w:val="64"/>
                                </w:rPr>
                              </w:pPr>
                              <w:r w:rsidRPr="00F20BE1">
                                <w:rPr>
                                  <w:sz w:val="64"/>
                                </w:rPr>
                                <w:t>College</w:t>
                              </w:r>
                            </w:p>
                            <w:p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:rsidR="00873417" w:rsidRPr="00F20BE1" w:rsidRDefault="00F20BE1" w:rsidP="0016282D">
                              <w:pPr>
                                <w:pStyle w:val="Date"/>
                                <w:rPr>
                                  <w:b/>
                                </w:rPr>
                              </w:pPr>
                              <w:r w:rsidRPr="00F20BE1">
                                <w:rPr>
                                  <w:b/>
                                </w:rPr>
                                <w:t>December 3</w:t>
                              </w:r>
                              <w:r w:rsidRPr="00F20BE1">
                                <w:rPr>
                                  <w:b/>
                                  <w:vertAlign w:val="superscript"/>
                                </w:rPr>
                                <w:t>rd</w:t>
                              </w:r>
                              <w:r w:rsidRPr="00F20BE1">
                                <w:rPr>
                                  <w:b/>
                                </w:rPr>
                                <w:t>, 2019</w:t>
                              </w:r>
                            </w:p>
                            <w:p w:rsidR="00873417" w:rsidRDefault="00F20BE1" w:rsidP="0016282D">
                              <w:pPr>
                                <w:pStyle w:val="Time"/>
                                <w:rPr>
                                  <w:b/>
                                </w:rPr>
                              </w:pPr>
                              <w:r w:rsidRPr="00F20BE1">
                                <w:rPr>
                                  <w:b/>
                                </w:rPr>
                                <w:t>9:30 A.m.</w:t>
                              </w:r>
                            </w:p>
                            <w:p w:rsidR="00F20BE1" w:rsidRPr="00F20BE1" w:rsidRDefault="00F20BE1" w:rsidP="0016282D">
                              <w:pPr>
                                <w:pStyle w:val="Time"/>
                              </w:pPr>
                              <w:r>
                                <w:t>Outside B Building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oup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3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black [3204]" stroked="f" strokeweight="1.25pt">
                  <v:textbox inset=",64.8pt">
                    <w:txbxContent>
                      <w:p w:rsidR="005940E5" w:rsidRPr="00F20BE1" w:rsidRDefault="00F20BE1" w:rsidP="0016282D">
                        <w:pPr>
                          <w:pStyle w:val="Intro"/>
                          <w:rPr>
                            <w:b/>
                          </w:rPr>
                        </w:pPr>
                        <w:r w:rsidRPr="00F20BE1">
                          <w:rPr>
                            <w:b/>
                          </w:rPr>
                          <w:t>On-site Visit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:rsidR="00873417" w:rsidRPr="0016282D" w:rsidRDefault="00873417" w:rsidP="0016282D">
                        <w:pPr>
                          <w:pStyle w:val="Title"/>
                        </w:pP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:rsidR="00873417" w:rsidRDefault="00873417" w:rsidP="0016282D">
                        <w:pPr>
                          <w:pStyle w:val="Subtitle"/>
                        </w:pPr>
                        <w:bookmarkStart w:id="1" w:name="_GoBack"/>
                        <w:bookmarkEnd w:id="1"/>
                      </w:p>
                      <w:p w:rsidR="00F20BE1" w:rsidRDefault="00F20BE1" w:rsidP="0016282D">
                        <w:pPr>
                          <w:pStyle w:val="Subtitle"/>
                        </w:pPr>
                      </w:p>
                      <w:p w:rsidR="00F20BE1" w:rsidRPr="00F20BE1" w:rsidRDefault="00F20BE1" w:rsidP="0016282D">
                        <w:pPr>
                          <w:pStyle w:val="Subtitle"/>
                          <w:rPr>
                            <w:sz w:val="64"/>
                          </w:rPr>
                        </w:pPr>
                        <w:r w:rsidRPr="00F20BE1">
                          <w:rPr>
                            <w:sz w:val="64"/>
                          </w:rPr>
                          <w:t>College</w:t>
                        </w:r>
                      </w:p>
                      <w:p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:rsidR="00873417" w:rsidRPr="00F20BE1" w:rsidRDefault="00F20BE1" w:rsidP="0016282D">
                        <w:pPr>
                          <w:pStyle w:val="Date"/>
                          <w:rPr>
                            <w:b/>
                          </w:rPr>
                        </w:pPr>
                        <w:r w:rsidRPr="00F20BE1">
                          <w:rPr>
                            <w:b/>
                          </w:rPr>
                          <w:t>December 3</w:t>
                        </w:r>
                        <w:r w:rsidRPr="00F20BE1">
                          <w:rPr>
                            <w:b/>
                            <w:vertAlign w:val="superscript"/>
                          </w:rPr>
                          <w:t>rd</w:t>
                        </w:r>
                        <w:r w:rsidRPr="00F20BE1">
                          <w:rPr>
                            <w:b/>
                          </w:rPr>
                          <w:t>, 2019</w:t>
                        </w:r>
                      </w:p>
                      <w:p w:rsidR="00873417" w:rsidRDefault="00F20BE1" w:rsidP="0016282D">
                        <w:pPr>
                          <w:pStyle w:val="Time"/>
                          <w:rPr>
                            <w:b/>
                          </w:rPr>
                        </w:pPr>
                        <w:r w:rsidRPr="00F20BE1">
                          <w:rPr>
                            <w:b/>
                          </w:rPr>
                          <w:t>9:30 A.m.</w:t>
                        </w:r>
                      </w:p>
                      <w:p w:rsidR="00F20BE1" w:rsidRPr="00F20BE1" w:rsidRDefault="00F20BE1" w:rsidP="0016282D">
                        <w:pPr>
                          <w:pStyle w:val="Time"/>
                        </w:pPr>
                        <w:r>
                          <w:t>Outside B Building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068F" w:rsidRDefault="00F20BE1" w:rsidP="00F12A85">
      <w:pPr>
        <w:pStyle w:val="NoSpacing"/>
        <w:spacing w:before="0"/>
        <w:rPr>
          <w:sz w:val="12"/>
        </w:rPr>
      </w:pPr>
      <w:r w:rsidRPr="007E576A">
        <w:rPr>
          <w:noProof/>
          <w:sz w:val="12"/>
        </w:rPr>
        <mc:AlternateContent>
          <mc:Choice Requires="wpg">
            <w:drawing>
              <wp:anchor distT="45720" distB="45720" distL="182880" distR="182880" simplePos="0" relativeHeight="251660288" behindDoc="0" locked="0" layoutInCell="1" allowOverlap="1" wp14:anchorId="06A88CEC" wp14:editId="0B32F119">
                <wp:simplePos x="0" y="0"/>
                <wp:positionH relativeFrom="margin">
                  <wp:posOffset>636270</wp:posOffset>
                </wp:positionH>
                <wp:positionV relativeFrom="margin">
                  <wp:posOffset>6456045</wp:posOffset>
                </wp:positionV>
                <wp:extent cx="5895975" cy="1979295"/>
                <wp:effectExtent l="0" t="0" r="9525" b="190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1979295"/>
                          <a:chOff x="138758" y="252695"/>
                          <a:chExt cx="3762185" cy="4931777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333495" y="4913867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rgbClr val="D9381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20BE1" w:rsidRDefault="00F20BE1" w:rsidP="00F20BE1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138758" y="252695"/>
                            <a:ext cx="3762185" cy="42338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0BE1" w:rsidRPr="00F20BE1" w:rsidRDefault="00D551DF" w:rsidP="00F20BE1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 xml:space="preserve">3.5 gpa Required  </w:t>
                              </w:r>
                            </w:p>
                            <w:p w:rsidR="00D551DF" w:rsidRPr="008E1F9F" w:rsidRDefault="00D551DF" w:rsidP="008E1F9F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>20</w:t>
                              </w:r>
                              <w:r w:rsidR="00F20BE1" w:rsidRPr="00F20BE1"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>:1</w:t>
                              </w:r>
                              <w:r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20BE1" w:rsidRPr="00F20BE1"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 xml:space="preserve">sTUDENT-teacher RATIO </w:t>
                              </w:r>
                              <w:r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8E1F9F" w:rsidRPr="008E1F9F" w:rsidRDefault="008E1F9F" w:rsidP="008E1F9F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 xml:space="preserve">approx. 8,000 undergraduate students </w:t>
                              </w:r>
                            </w:p>
                            <w:p w:rsidR="00F20BE1" w:rsidRPr="00F20BE1" w:rsidRDefault="00F20BE1" w:rsidP="00F20BE1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</w:pPr>
                              <w:r w:rsidRPr="00F20BE1"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>Athletic teams: Basketball, soccer, baseball, track &amp; Field</w:t>
                              </w:r>
                              <w:r w:rsidR="00747029"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 xml:space="preserve">, tennis, cheerleading, volleyball, &amp; more! </w:t>
                              </w:r>
                            </w:p>
                            <w:p w:rsidR="00F20BE1" w:rsidRPr="00F20BE1" w:rsidRDefault="00747029" w:rsidP="00F20BE1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>55</w:t>
                              </w:r>
                              <w:r w:rsidR="00F20BE1" w:rsidRPr="00F20BE1"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>+ mAJOR</w:t>
                              </w:r>
                              <w:r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>s: business, journalism, computer science, physician assistant, education, nursing, occupational therapy</w:t>
                              </w:r>
                              <w:r w:rsidR="00D551DF"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Bahnschrift Light SemiCondensed" w:hAnsi="Bahnschrift Light SemiCondensed"/>
                                  <w:caps/>
                                  <w:color w:val="D9381D"/>
                                  <w:sz w:val="28"/>
                                  <w:szCs w:val="28"/>
                                </w:rPr>
                                <w:t xml:space="preserve">&amp; More!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88CEC" id="Group 198" o:spid="_x0000_s1029" style="position:absolute;left:0;text-align:left;margin-left:50.1pt;margin-top:508.35pt;width:464.25pt;height:155.85pt;z-index:251660288;mso-wrap-distance-left:14.4pt;mso-wrap-distance-top:3.6pt;mso-wrap-distance-right:14.4pt;mso-wrap-distance-bottom:3.6pt;mso-position-horizontal-relative:margin;mso-position-vertical-relative:margin;mso-width-relative:margin;mso-height-relative:margin" coordorigin="1387,2526" coordsize="37621,49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">
                <v:rect id="Rectangle 199" o:spid="_x0000_s1030" style="position:absolute;left:3334;top:49138;width:35675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" fillcolor="#d9381d" stroked="f" strokeweight="1.25pt">
                  <v:textbox>
                    <w:txbxContent>
                      <w:p w:rsidR="00F20BE1" w:rsidRDefault="00F20BE1" w:rsidP="00F20BE1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31" type="#_x0000_t202" style="position:absolute;left:1387;top:2526;width:37622;height:4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:rsidR="00F20BE1" w:rsidRPr="00F20BE1" w:rsidRDefault="00D551DF" w:rsidP="00F20BE1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caps/>
                            <w:color w:val="D9381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 xml:space="preserve">3.5 gpa Required  </w:t>
                        </w:r>
                      </w:p>
                      <w:p w:rsidR="00D551DF" w:rsidRPr="008E1F9F" w:rsidRDefault="00D551DF" w:rsidP="008E1F9F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caps/>
                            <w:color w:val="D9381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>20</w:t>
                        </w:r>
                        <w:r w:rsidR="00F20BE1" w:rsidRPr="00F20BE1"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>:1</w:t>
                        </w:r>
                        <w:r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 xml:space="preserve"> </w:t>
                        </w:r>
                        <w:r w:rsidR="00F20BE1" w:rsidRPr="00F20BE1"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 xml:space="preserve">sTUDENT-teacher RATIO </w:t>
                        </w:r>
                        <w:r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8E1F9F" w:rsidRPr="008E1F9F" w:rsidRDefault="008E1F9F" w:rsidP="008E1F9F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caps/>
                            <w:color w:val="D9381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 xml:space="preserve">approx. 8,000 undergraduate students </w:t>
                        </w:r>
                      </w:p>
                      <w:p w:rsidR="00F20BE1" w:rsidRPr="00F20BE1" w:rsidRDefault="00F20BE1" w:rsidP="00F20BE1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caps/>
                            <w:color w:val="D9381D"/>
                            <w:sz w:val="28"/>
                            <w:szCs w:val="28"/>
                          </w:rPr>
                        </w:pPr>
                        <w:r w:rsidRPr="00F20BE1"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>Athletic teams: Basketball, soccer, baseball, track &amp; Field</w:t>
                        </w:r>
                        <w:r w:rsidR="00747029"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 xml:space="preserve">, tennis, cheerleading, volleyball, &amp; more! </w:t>
                        </w:r>
                      </w:p>
                      <w:p w:rsidR="00F20BE1" w:rsidRPr="00F20BE1" w:rsidRDefault="00747029" w:rsidP="00F20BE1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caps/>
                            <w:color w:val="D9381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>55</w:t>
                        </w:r>
                        <w:r w:rsidR="00F20BE1" w:rsidRPr="00F20BE1"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>+ mAJOR</w:t>
                        </w:r>
                        <w:r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>s: business, journalism, computer science, physician assistant, education, nursing, occupational therapy</w:t>
                        </w:r>
                        <w:r w:rsidR="00D551DF"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Bahnschrift Light SemiCondensed" w:hAnsi="Bahnschrift Light SemiCondensed"/>
                            <w:caps/>
                            <w:color w:val="D9381D"/>
                            <w:sz w:val="28"/>
                            <w:szCs w:val="28"/>
                          </w:rPr>
                          <w:t xml:space="preserve">&amp; More!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12A85">
      <w:pPr>
        <w:pStyle w:val="NoSpacing"/>
        <w:spacing w:before="0"/>
        <w:rPr>
          <w:sz w:val="12"/>
        </w:rPr>
      </w:pPr>
    </w:p>
    <w:p w:rsidR="00F20BE1" w:rsidRDefault="00F20BE1" w:rsidP="00F20BE1">
      <w:pPr>
        <w:pStyle w:val="NoSpacing"/>
        <w:spacing w:before="0"/>
        <w:ind w:left="0"/>
        <w:rPr>
          <w:sz w:val="12"/>
        </w:rPr>
      </w:pPr>
    </w:p>
    <w:p w:rsidR="00F20BE1" w:rsidRPr="00F20BE1" w:rsidRDefault="00F20BE1" w:rsidP="00F12A85">
      <w:pPr>
        <w:pStyle w:val="NoSpacing"/>
        <w:spacing w:before="0"/>
        <w:rPr>
          <w:rFonts w:ascii="Segoe Script" w:hAnsi="Segoe Script"/>
          <w:sz w:val="12"/>
        </w:rPr>
      </w:pPr>
    </w:p>
    <w:p w:rsidR="00F20BE1" w:rsidRPr="00F20BE1" w:rsidRDefault="00F20BE1" w:rsidP="00F20BE1">
      <w:pPr>
        <w:pStyle w:val="NoSpacing"/>
        <w:spacing w:before="0"/>
        <w:jc w:val="center"/>
        <w:rPr>
          <w:rFonts w:ascii="Segoe Script" w:hAnsi="Segoe Script"/>
          <w:sz w:val="12"/>
        </w:rPr>
      </w:pPr>
      <w:r>
        <w:rPr>
          <w:rFonts w:ascii="Segoe Script" w:hAnsi="Segoe Script" w:cs="Arial"/>
          <w:color w:val="2E3233"/>
          <w:sz w:val="29"/>
          <w:szCs w:val="29"/>
          <w:shd w:val="clear" w:color="auto" w:fill="FFFFFF"/>
        </w:rPr>
        <w:t>“</w:t>
      </w:r>
      <w:r w:rsidRPr="00F20BE1">
        <w:rPr>
          <w:rFonts w:ascii="Segoe Script" w:hAnsi="Segoe Script" w:cs="Arial"/>
          <w:color w:val="2E3233"/>
          <w:sz w:val="29"/>
          <w:szCs w:val="29"/>
          <w:shd w:val="clear" w:color="auto" w:fill="FFFFFF"/>
        </w:rPr>
        <w:t>York College enriches lives and enables students to grow as passionate, engaged learners with the confidence to realize their intellectual and human potential as individuals and global citizens.</w:t>
      </w:r>
      <w:r>
        <w:rPr>
          <w:rFonts w:ascii="Segoe Script" w:hAnsi="Segoe Script" w:cs="Arial"/>
          <w:color w:val="2E3233"/>
          <w:sz w:val="29"/>
          <w:szCs w:val="29"/>
          <w:shd w:val="clear" w:color="auto" w:fill="FFFFFF"/>
        </w:rPr>
        <w:t>”</w:t>
      </w:r>
    </w:p>
    <w:sectPr w:rsidR="00F20BE1" w:rsidRPr="00F20BE1" w:rsidSect="005940E5">
      <w:footerReference w:type="default" r:id="rId14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0BE1" w:rsidRDefault="00F20BE1" w:rsidP="008B0818">
      <w:r>
        <w:separator/>
      </w:r>
    </w:p>
  </w:endnote>
  <w:endnote w:type="continuationSeparator" w:id="0">
    <w:p w:rsidR="00F20BE1" w:rsidRDefault="00F20BE1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0BE1" w:rsidRDefault="00F20BE1" w:rsidP="008B0818">
      <w:r>
        <w:separator/>
      </w:r>
    </w:p>
  </w:footnote>
  <w:footnote w:type="continuationSeparator" w:id="0">
    <w:p w:rsidR="00F20BE1" w:rsidRDefault="00F20BE1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DD83031"/>
    <w:multiLevelType w:val="hybridMultilevel"/>
    <w:tmpl w:val="E4B6D87A"/>
    <w:lvl w:ilvl="0" w:tplc="0409000B">
      <w:start w:val="1"/>
      <w:numFmt w:val="bullet"/>
      <w:lvlText w:val=""/>
      <w:lvlJc w:val="left"/>
      <w:pPr>
        <w:ind w:left="8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BE1"/>
    <w:rsid w:val="00010291"/>
    <w:rsid w:val="00034346"/>
    <w:rsid w:val="00087178"/>
    <w:rsid w:val="000E33EA"/>
    <w:rsid w:val="0013440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32A60"/>
    <w:rsid w:val="004611DB"/>
    <w:rsid w:val="004F689B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47029"/>
    <w:rsid w:val="007A4EDB"/>
    <w:rsid w:val="0083195F"/>
    <w:rsid w:val="00834305"/>
    <w:rsid w:val="008365E3"/>
    <w:rsid w:val="00873417"/>
    <w:rsid w:val="00897FB4"/>
    <w:rsid w:val="008B0818"/>
    <w:rsid w:val="008E1F9F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551DF"/>
    <w:rsid w:val="00D63B4C"/>
    <w:rsid w:val="00DA3333"/>
    <w:rsid w:val="00DC1F2A"/>
    <w:rsid w:val="00E402F3"/>
    <w:rsid w:val="00E43EFE"/>
    <w:rsid w:val="00F0092F"/>
    <w:rsid w:val="00F12A85"/>
    <w:rsid w:val="00F15090"/>
    <w:rsid w:val="00F20BE1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00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00000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00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0000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000000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00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00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00000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00000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00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000000" w:themeColor="accent1" w:themeShade="80"/>
        <w:bottom w:val="single" w:sz="4" w:space="10" w:color="000000" w:themeColor="accent1" w:themeShade="80"/>
      </w:pBdr>
      <w:spacing w:before="360" w:after="360"/>
      <w:ind w:left="864" w:right="864"/>
      <w:jc w:val="center"/>
    </w:pPr>
    <w:rPr>
      <w:i/>
      <w:iCs/>
      <w:color w:val="00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000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00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000000" w:themeColor="accent1" w:shadow="1" w:frame="1"/>
        <w:left w:val="single" w:sz="2" w:space="10" w:color="000000" w:themeColor="accent1" w:shadow="1" w:frame="1"/>
        <w:bottom w:val="single" w:sz="2" w:space="10" w:color="000000" w:themeColor="accent1" w:shadow="1" w:frame="1"/>
        <w:right w:val="single" w:sz="2" w:space="10" w:color="000000" w:themeColor="accent1" w:shadow="1" w:frame="1"/>
      </w:pBdr>
      <w:ind w:left="1152" w:right="1152"/>
    </w:pPr>
    <w:rPr>
      <w:rFonts w:eastAsiaTheme="minorEastAsia"/>
      <w:i/>
      <w:iCs/>
      <w:color w:val="00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00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999999" w:themeColor="accent1" w:themeTint="66"/>
        <w:left w:val="single" w:sz="4" w:space="0" w:color="999999" w:themeColor="accent1" w:themeTint="66"/>
        <w:bottom w:val="single" w:sz="4" w:space="0" w:color="999999" w:themeColor="accent1" w:themeTint="66"/>
        <w:right w:val="single" w:sz="4" w:space="0" w:color="999999" w:themeColor="accent1" w:themeTint="66"/>
        <w:insideH w:val="single" w:sz="4" w:space="0" w:color="999999" w:themeColor="accent1" w:themeTint="66"/>
        <w:insideV w:val="single" w:sz="4" w:space="0" w:color="99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paragraph" w:styleId="ListParagraph">
    <w:name w:val="List Paragraph"/>
    <w:basedOn w:val="Normal"/>
    <w:uiPriority w:val="34"/>
    <w:unhideWhenUsed/>
    <w:qFormat/>
    <w:rsid w:val="00F20B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PS-Admin-Home.HPS.TLD\Homes\npriboul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Custom 7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000000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purl.org/dc/terms/"/>
    <ds:schemaRef ds:uri="71af3243-3dd4-4a8d-8c0d-dd76da1f02a5"/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6c05727-aa75-4e4a-9b5f-8a80a1165891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1FDF58-E0F0-4EE0-A6A9-215A5A876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flyer.dotx</Template>
  <TotalTime>0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2019-11-12T16:42:00Z</dcterms:created>
  <dcterms:modified xsi:type="dcterms:W3CDTF">2019-11-12T17:25:00Z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